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B21" w:rsidRDefault="001D5B21" w:rsidP="001D5B21">
      <w:r>
        <w:t>P.N. from Auburn</w:t>
      </w:r>
    </w:p>
    <w:p w:rsidR="00743406" w:rsidRDefault="001D5B21">
      <w:r w:rsidRPr="001D5B21">
        <w:rPr>
          <w:noProof/>
        </w:rPr>
        <w:drawing>
          <wp:inline distT="0" distB="0" distL="0" distR="0">
            <wp:extent cx="5943600" cy="8483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/>
    <w:p w:rsidR="001D5B21" w:rsidRDefault="001D5B21">
      <w:r>
        <w:t>L.R. from Ashland</w:t>
      </w:r>
    </w:p>
    <w:p w:rsidR="001D5B21" w:rsidRDefault="001D5B21">
      <w:r w:rsidRPr="001D5B21">
        <w:rPr>
          <w:noProof/>
        </w:rPr>
        <w:drawing>
          <wp:inline distT="0" distB="0" distL="0" distR="0">
            <wp:extent cx="5943600" cy="7384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/>
    <w:p w:rsidR="001D5B21" w:rsidRDefault="001D5B21">
      <w:r>
        <w:t>A.B. from Coaldale</w:t>
      </w:r>
    </w:p>
    <w:p w:rsidR="001D5B21" w:rsidRDefault="001D5B21">
      <w:r w:rsidRPr="001D5B21">
        <w:rPr>
          <w:noProof/>
        </w:rPr>
        <w:drawing>
          <wp:inline distT="0" distB="0" distL="0" distR="0">
            <wp:extent cx="5943600" cy="9811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/>
    <w:p w:rsidR="001D5B21" w:rsidRDefault="001D5B21">
      <w:r>
        <w:t>C.K. from Auburn</w:t>
      </w:r>
    </w:p>
    <w:p w:rsidR="001D5B21" w:rsidRDefault="001D5B21">
      <w:r w:rsidRPr="001D5B21">
        <w:rPr>
          <w:noProof/>
        </w:rPr>
        <w:drawing>
          <wp:inline distT="0" distB="0" distL="0" distR="0">
            <wp:extent cx="5943600" cy="926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/>
    <w:p w:rsidR="001D5B21" w:rsidRDefault="001D5B21">
      <w:r>
        <w:t>C.M. from Shenandoah</w:t>
      </w:r>
    </w:p>
    <w:p w:rsidR="001D5B21" w:rsidRDefault="001D5B21">
      <w:r w:rsidRPr="001D5B21">
        <w:rPr>
          <w:noProof/>
        </w:rPr>
        <w:drawing>
          <wp:inline distT="0" distB="0" distL="0" distR="0">
            <wp:extent cx="5943600" cy="6659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/>
    <w:p w:rsidR="001D5B21" w:rsidRDefault="001D5B21">
      <w:r>
        <w:lastRenderedPageBreak/>
        <w:t>M.R. from Ashland</w:t>
      </w:r>
    </w:p>
    <w:p w:rsidR="001D5B21" w:rsidRDefault="001D5B21">
      <w:r w:rsidRPr="001D5B21">
        <w:rPr>
          <w:noProof/>
        </w:rPr>
        <w:drawing>
          <wp:inline distT="0" distB="0" distL="0" distR="0">
            <wp:extent cx="5943600" cy="8334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>
      <w:r>
        <w:t>C.C. from Orwigsburg</w:t>
      </w:r>
    </w:p>
    <w:p w:rsidR="001D5B21" w:rsidRDefault="001D5B21">
      <w:r w:rsidRPr="001D5B21">
        <w:rPr>
          <w:noProof/>
        </w:rPr>
        <w:drawing>
          <wp:inline distT="0" distB="0" distL="0" distR="0">
            <wp:extent cx="5943600" cy="7792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>
      <w:r>
        <w:t>C.K. from Lansford</w:t>
      </w:r>
    </w:p>
    <w:p w:rsidR="001D5B21" w:rsidRDefault="001D5B21">
      <w:r w:rsidRPr="001D5B21">
        <w:rPr>
          <w:noProof/>
        </w:rPr>
        <w:drawing>
          <wp:inline distT="0" distB="0" distL="0" distR="0">
            <wp:extent cx="5942963" cy="904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68" cy="9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/>
    <w:p w:rsidR="001D5B21" w:rsidRDefault="001D5B21">
      <w:r>
        <w:t>C.G. from Weatherly</w:t>
      </w:r>
    </w:p>
    <w:p w:rsidR="001D5B21" w:rsidRDefault="001D5B21">
      <w:r w:rsidRPr="001D5B21">
        <w:rPr>
          <w:noProof/>
        </w:rPr>
        <w:drawing>
          <wp:inline distT="0" distB="0" distL="0" distR="0">
            <wp:extent cx="5943600" cy="9745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/>
    <w:p w:rsidR="001D5B21" w:rsidRDefault="001D5B21"/>
    <w:p w:rsidR="001D5B21" w:rsidRDefault="001D5B21"/>
    <w:p w:rsidR="001D5B21" w:rsidRDefault="001D5B21"/>
    <w:p w:rsidR="001D5B21" w:rsidRDefault="001D5B21"/>
    <w:p w:rsidR="001D5B21" w:rsidRDefault="001D5B21"/>
    <w:p w:rsidR="001D5B21" w:rsidRDefault="001D5B21"/>
    <w:p w:rsidR="001D5B21" w:rsidRDefault="001D5B21"/>
    <w:p w:rsidR="001D5B21" w:rsidRDefault="001D5B21">
      <w:r>
        <w:lastRenderedPageBreak/>
        <w:t>D.W. from Hazle Township</w:t>
      </w:r>
    </w:p>
    <w:p w:rsidR="001D5B21" w:rsidRDefault="001D5B21">
      <w:r w:rsidRPr="001D5B21">
        <w:rPr>
          <w:noProof/>
        </w:rPr>
        <w:drawing>
          <wp:inline distT="0" distB="0" distL="0" distR="0">
            <wp:extent cx="5943600" cy="41296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21" w:rsidRDefault="001D5B21"/>
    <w:p w:rsidR="001D5B21" w:rsidRDefault="001D5B21">
      <w:bookmarkStart w:id="0" w:name="_GoBack"/>
      <w:bookmarkEnd w:id="0"/>
    </w:p>
    <w:p w:rsidR="001D5B21" w:rsidRDefault="001D5B21"/>
    <w:sectPr w:rsidR="001D5B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04F" w:rsidRDefault="0076604F" w:rsidP="001D5B21">
      <w:pPr>
        <w:spacing w:after="0" w:line="240" w:lineRule="auto"/>
      </w:pPr>
      <w:r>
        <w:separator/>
      </w:r>
    </w:p>
  </w:endnote>
  <w:endnote w:type="continuationSeparator" w:id="0">
    <w:p w:rsidR="0076604F" w:rsidRDefault="0076604F" w:rsidP="001D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04F" w:rsidRDefault="0076604F" w:rsidP="001D5B21">
      <w:pPr>
        <w:spacing w:after="0" w:line="240" w:lineRule="auto"/>
      </w:pPr>
      <w:r>
        <w:separator/>
      </w:r>
    </w:p>
  </w:footnote>
  <w:footnote w:type="continuationSeparator" w:id="0">
    <w:p w:rsidR="0076604F" w:rsidRDefault="0076604F" w:rsidP="001D5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7A80"/>
    <w:multiLevelType w:val="hybridMultilevel"/>
    <w:tmpl w:val="1B18D462"/>
    <w:lvl w:ilvl="0" w:tplc="C442B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B7BDC"/>
    <w:multiLevelType w:val="hybridMultilevel"/>
    <w:tmpl w:val="BB56429A"/>
    <w:lvl w:ilvl="0" w:tplc="42E0F2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7467E8"/>
    <w:multiLevelType w:val="hybridMultilevel"/>
    <w:tmpl w:val="E8A0CCB2"/>
    <w:lvl w:ilvl="0" w:tplc="B35A34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B21"/>
    <w:rsid w:val="001D5B21"/>
    <w:rsid w:val="00743406"/>
    <w:rsid w:val="0076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CD43EF-DBAA-4AC2-B917-66B1A0845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5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B21"/>
  </w:style>
  <w:style w:type="paragraph" w:styleId="Footer">
    <w:name w:val="footer"/>
    <w:basedOn w:val="Normal"/>
    <w:link w:val="FooterChar"/>
    <w:uiPriority w:val="99"/>
    <w:unhideWhenUsed/>
    <w:rsid w:val="001D5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B21"/>
  </w:style>
  <w:style w:type="paragraph" w:styleId="ListParagraph">
    <w:name w:val="List Paragraph"/>
    <w:basedOn w:val="Normal"/>
    <w:uiPriority w:val="34"/>
    <w:qFormat/>
    <w:rsid w:val="001D5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13127B99.dotm</Template>
  <TotalTime>12</TotalTime>
  <Pages>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Meyer</dc:creator>
  <cp:keywords/>
  <dc:description/>
  <cp:lastModifiedBy>Kimberly Meyer</cp:lastModifiedBy>
  <cp:revision>1</cp:revision>
  <dcterms:created xsi:type="dcterms:W3CDTF">2016-03-04T16:13:00Z</dcterms:created>
  <dcterms:modified xsi:type="dcterms:W3CDTF">2016-03-04T16:25:00Z</dcterms:modified>
</cp:coreProperties>
</file>